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2"/>
        <w:gridCol w:w="2565"/>
        <w:gridCol w:w="796"/>
        <w:gridCol w:w="4107"/>
      </w:tblGrid>
      <w:tr w:rsidR="00C9238F" w:rsidRPr="00C9238F" w14:paraId="0E9FC815" w14:textId="77777777" w:rsidTr="00576892">
        <w:sdt>
          <w:sdtPr>
            <w:id w:val="1621259925"/>
            <w:placeholder>
              <w:docPart w:val="7176C641EE0D4987B56A8041A8B9CD75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vAlign w:val="bottom"/>
              </w:tcPr>
              <w:p w14:paraId="2ACD6E27" w14:textId="77777777" w:rsidR="00C9238F" w:rsidRPr="00C9238F" w:rsidRDefault="00C96307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607A709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1C425689" w14:textId="77777777" w:rsidTr="00576892">
        <w:sdt>
          <w:sdtPr>
            <w:id w:val="-1470592894"/>
            <w:placeholder>
              <w:docPart w:val="341E0AFA80A9431EBB761D375DA3BF2B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vAlign w:val="bottom"/>
              </w:tcPr>
              <w:p w14:paraId="22CB8FDE" w14:textId="77777777" w:rsidR="00C9238F" w:rsidRPr="00C9238F" w:rsidRDefault="00C96307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5B0100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352A9F5A" w14:textId="77777777" w:rsidTr="00576892">
        <w:sdt>
          <w:sdtPr>
            <w:id w:val="572943512"/>
            <w:placeholder>
              <w:docPart w:val="67B18D7B877C41FE9A9888BF27AFCFDA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vAlign w:val="bottom"/>
              </w:tcPr>
              <w:p w14:paraId="37FE9139" w14:textId="77777777"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C160E2D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7CA21A63" w14:textId="77777777" w:rsidTr="00576892">
        <w:sdt>
          <w:sdtPr>
            <w:id w:val="-521243642"/>
            <w:placeholder>
              <w:docPart w:val="DC9C54AE532844F8A96BDCA5A1B0A1EE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vAlign w:val="bottom"/>
              </w:tcPr>
              <w:p w14:paraId="3F3012B7" w14:textId="77777777"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24ADA36" w14:textId="77777777" w:rsidR="00C9238F" w:rsidRPr="00C9238F" w:rsidRDefault="00C9238F" w:rsidP="00576892">
            <w:pPr>
              <w:spacing w:before="240"/>
            </w:pPr>
          </w:p>
        </w:tc>
      </w:tr>
      <w:tr w:rsidR="008F4380" w:rsidRPr="00C9238F" w14:paraId="5943E5BD" w14:textId="77777777" w:rsidTr="008F4380">
        <w:tc>
          <w:tcPr>
            <w:tcW w:w="1011" w:type="pct"/>
            <w:vAlign w:val="bottom"/>
          </w:tcPr>
          <w:p w14:paraId="71DB40D2" w14:textId="1B1B03A3" w:rsidR="008F4380" w:rsidRPr="00C9238F" w:rsidRDefault="008F4380" w:rsidP="00576892">
            <w:pPr>
              <w:spacing w:before="240"/>
            </w:pPr>
            <w:r>
              <w:t>Phone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A5AD256" w14:textId="77777777" w:rsidR="008F4380" w:rsidRPr="00C9238F" w:rsidRDefault="008F4380" w:rsidP="00576892">
            <w:pPr>
              <w:spacing w:before="240"/>
            </w:pPr>
          </w:p>
        </w:tc>
      </w:tr>
      <w:tr w:rsidR="00C9238F" w:rsidRPr="00C9238F" w14:paraId="50B15CC7" w14:textId="77777777" w:rsidTr="00576892">
        <w:sdt>
          <w:sdtPr>
            <w:id w:val="-965116832"/>
            <w:placeholder>
              <w:docPart w:val="F57F87B062774F128F00F0E6ADA93F9E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vAlign w:val="bottom"/>
              </w:tcPr>
              <w:p w14:paraId="1CD15BDA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6BD8C05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420DA215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3F412AA4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1F9E7C9A" w14:textId="77777777" w:rsidTr="00267709">
        <w:tc>
          <w:tcPr>
            <w:tcW w:w="2381" w:type="pct"/>
            <w:gridSpan w:val="2"/>
            <w:vAlign w:val="bottom"/>
          </w:tcPr>
          <w:p w14:paraId="200FC491" w14:textId="21E77EDD" w:rsidR="00C9238F" w:rsidRDefault="00C9238F" w:rsidP="00576892">
            <w:pPr>
              <w:spacing w:before="240"/>
            </w:pPr>
          </w:p>
        </w:tc>
        <w:tc>
          <w:tcPr>
            <w:tcW w:w="2619" w:type="pct"/>
            <w:gridSpan w:val="2"/>
            <w:vAlign w:val="bottom"/>
          </w:tcPr>
          <w:p w14:paraId="17F4A65A" w14:textId="48FA967D" w:rsidR="00C9238F" w:rsidRDefault="00C9238F" w:rsidP="00576892">
            <w:pPr>
              <w:spacing w:before="240"/>
            </w:pPr>
          </w:p>
        </w:tc>
      </w:tr>
      <w:tr w:rsidR="008F4380" w:rsidRPr="00C9238F" w14:paraId="1F7969B8" w14:textId="77777777" w:rsidTr="00267709">
        <w:trPr>
          <w:trHeight w:val="576"/>
        </w:trPr>
        <w:tc>
          <w:tcPr>
            <w:tcW w:w="2381" w:type="pct"/>
            <w:gridSpan w:val="2"/>
            <w:vAlign w:val="bottom"/>
          </w:tcPr>
          <w:p w14:paraId="118ACBFB" w14:textId="4149027B" w:rsidR="008F4380" w:rsidRPr="00C9238F" w:rsidRDefault="008F4380" w:rsidP="00202B90">
            <w:pPr>
              <w:jc w:val="center"/>
            </w:pPr>
            <w:r>
              <w:t>One Dozen Red Roses ($</w:t>
            </w:r>
            <w:r w:rsidR="008852AF">
              <w:t>30</w:t>
            </w:r>
            <w:r>
              <w:t xml:space="preserve"> each)</w:t>
            </w:r>
          </w:p>
        </w:tc>
        <w:tc>
          <w:tcPr>
            <w:tcW w:w="2619" w:type="pct"/>
            <w:gridSpan w:val="2"/>
            <w:vAlign w:val="bottom"/>
          </w:tcPr>
          <w:p w14:paraId="1E1ED260" w14:textId="25A5BDE6" w:rsidR="008F4380" w:rsidRPr="00C9238F" w:rsidRDefault="008F4380" w:rsidP="00202B90">
            <w:pPr>
              <w:jc w:val="center"/>
            </w:pPr>
            <w:r>
              <w:t>Mixed Bouquet ($</w:t>
            </w:r>
            <w:r w:rsidR="008852AF">
              <w:t>30</w:t>
            </w:r>
            <w:r>
              <w:t xml:space="preserve"> each)</w:t>
            </w:r>
          </w:p>
        </w:tc>
      </w:tr>
      <w:tr w:rsidR="00267709" w:rsidRPr="00C9238F" w14:paraId="054396B5" w14:textId="77777777" w:rsidTr="00267709">
        <w:tc>
          <w:tcPr>
            <w:tcW w:w="2381" w:type="pct"/>
            <w:gridSpan w:val="2"/>
            <w:vAlign w:val="bottom"/>
          </w:tcPr>
          <w:p w14:paraId="0FD97E34" w14:textId="0ABFA79B" w:rsidR="00267709" w:rsidRPr="00C9238F" w:rsidRDefault="00267709" w:rsidP="00535E07">
            <w:pPr>
              <w:spacing w:before="120"/>
            </w:pPr>
            <w:r>
              <w:t xml:space="preserve">     Qty: ______  x $</w:t>
            </w:r>
            <w:r w:rsidR="008852AF">
              <w:t>30</w:t>
            </w:r>
            <w:r>
              <w:t xml:space="preserve"> = $ _______</w:t>
            </w:r>
          </w:p>
        </w:tc>
        <w:tc>
          <w:tcPr>
            <w:tcW w:w="2619" w:type="pct"/>
            <w:gridSpan w:val="2"/>
            <w:vAlign w:val="bottom"/>
          </w:tcPr>
          <w:p w14:paraId="25CB59DF" w14:textId="0433A640" w:rsidR="00267709" w:rsidRPr="00C9238F" w:rsidRDefault="00267709" w:rsidP="00576892">
            <w:pPr>
              <w:spacing w:before="120"/>
            </w:pPr>
            <w:r>
              <w:t xml:space="preserve">     Qty: ______  x $</w:t>
            </w:r>
            <w:r w:rsidR="008852AF">
              <w:t>30</w:t>
            </w:r>
            <w:r>
              <w:t xml:space="preserve"> = $ _______</w:t>
            </w:r>
          </w:p>
        </w:tc>
      </w:tr>
      <w:tr w:rsidR="00535E07" w:rsidRPr="00C9238F" w14:paraId="1C435DCE" w14:textId="77777777" w:rsidTr="00267709">
        <w:trPr>
          <w:trHeight w:val="260"/>
        </w:trPr>
        <w:tc>
          <w:tcPr>
            <w:tcW w:w="2381" w:type="pct"/>
            <w:gridSpan w:val="2"/>
            <w:vAlign w:val="bottom"/>
          </w:tcPr>
          <w:p w14:paraId="05B642B2" w14:textId="77777777" w:rsidR="00535E07" w:rsidRPr="00C9238F" w:rsidRDefault="00535E07" w:rsidP="0057689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25" w:type="pct"/>
            <w:vAlign w:val="bottom"/>
          </w:tcPr>
          <w:p w14:paraId="3C296348" w14:textId="77777777" w:rsidR="00535E07" w:rsidRDefault="00535E07" w:rsidP="00576892">
            <w:pPr>
              <w:spacing w:before="120"/>
            </w:pPr>
          </w:p>
        </w:tc>
        <w:tc>
          <w:tcPr>
            <w:tcW w:w="2194" w:type="pct"/>
            <w:vAlign w:val="bottom"/>
          </w:tcPr>
          <w:p w14:paraId="1AD298FA" w14:textId="77777777" w:rsidR="00535E07" w:rsidRPr="00C9238F" w:rsidRDefault="00535E07" w:rsidP="00576892">
            <w:pPr>
              <w:spacing w:before="120"/>
            </w:pPr>
          </w:p>
        </w:tc>
      </w:tr>
      <w:tr w:rsidR="00202B90" w:rsidRPr="00C9238F" w14:paraId="3CDA6458" w14:textId="77777777" w:rsidTr="00267709">
        <w:tc>
          <w:tcPr>
            <w:tcW w:w="2381" w:type="pct"/>
            <w:gridSpan w:val="2"/>
            <w:vAlign w:val="bottom"/>
          </w:tcPr>
          <w:p w14:paraId="0CF9574D" w14:textId="728D55C7" w:rsidR="00202B90" w:rsidRPr="00C9238F" w:rsidRDefault="00202B90" w:rsidP="00DF54C7">
            <w:pPr>
              <w:spacing w:before="120"/>
              <w:rPr>
                <w:sz w:val="36"/>
              </w:rPr>
            </w:pPr>
          </w:p>
        </w:tc>
        <w:tc>
          <w:tcPr>
            <w:tcW w:w="425" w:type="pct"/>
            <w:vAlign w:val="bottom"/>
          </w:tcPr>
          <w:p w14:paraId="56574FE4" w14:textId="77777777" w:rsidR="00202B90" w:rsidRPr="00C9238F" w:rsidRDefault="00202B90" w:rsidP="00576892">
            <w:pPr>
              <w:spacing w:before="120"/>
            </w:pPr>
            <w:r>
              <w:t>Total Due</w:t>
            </w:r>
          </w:p>
        </w:tc>
        <w:tc>
          <w:tcPr>
            <w:tcW w:w="2194" w:type="pct"/>
            <w:tcBorders>
              <w:bottom w:val="single" w:sz="4" w:space="0" w:color="auto"/>
            </w:tcBorders>
            <w:vAlign w:val="bottom"/>
          </w:tcPr>
          <w:p w14:paraId="5496EBA1" w14:textId="0433E7FC" w:rsidR="00202B90" w:rsidRPr="00C9238F" w:rsidRDefault="00202B90" w:rsidP="00576892">
            <w:pPr>
              <w:spacing w:before="120"/>
            </w:pPr>
          </w:p>
        </w:tc>
      </w:tr>
      <w:tr w:rsidR="00202B90" w:rsidRPr="00C9238F" w14:paraId="49C99915" w14:textId="77777777" w:rsidTr="00267709">
        <w:tc>
          <w:tcPr>
            <w:tcW w:w="2381" w:type="pct"/>
            <w:gridSpan w:val="2"/>
            <w:vAlign w:val="bottom"/>
          </w:tcPr>
          <w:p w14:paraId="10668961" w14:textId="77777777" w:rsidR="00202B90" w:rsidRPr="00C9238F" w:rsidRDefault="00202B90" w:rsidP="0057689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619" w:type="pct"/>
            <w:gridSpan w:val="2"/>
            <w:vAlign w:val="bottom"/>
          </w:tcPr>
          <w:p w14:paraId="48B102EA" w14:textId="77777777" w:rsidR="00202B90" w:rsidRPr="00C9238F" w:rsidRDefault="00202B90" w:rsidP="00576892">
            <w:pPr>
              <w:spacing w:before="120"/>
            </w:pPr>
          </w:p>
        </w:tc>
      </w:tr>
      <w:tr w:rsidR="00C9238F" w:rsidRPr="00C9238F" w14:paraId="1148A80D" w14:textId="77777777" w:rsidTr="00267709">
        <w:tc>
          <w:tcPr>
            <w:tcW w:w="2381" w:type="pct"/>
            <w:gridSpan w:val="2"/>
            <w:vAlign w:val="bottom"/>
          </w:tcPr>
          <w:p w14:paraId="21484A2E" w14:textId="53E63973" w:rsidR="00C9238F" w:rsidRPr="00C9238F" w:rsidRDefault="00202B90" w:rsidP="00202B90">
            <w:pPr>
              <w:spacing w:before="120"/>
            </w:pPr>
            <w:r w:rsidRPr="00C9238F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</w:t>
            </w:r>
            <w:r>
              <w:t xml:space="preserve">Pick-up at church on </w:t>
            </w:r>
            <w:r w:rsidRPr="00202B90">
              <w:rPr>
                <w:b/>
                <w:bCs/>
              </w:rPr>
              <w:t>2/1</w:t>
            </w:r>
            <w:r w:rsidR="008852AF">
              <w:rPr>
                <w:b/>
                <w:bCs/>
              </w:rPr>
              <w:t>2</w:t>
            </w:r>
            <w:r>
              <w:t xml:space="preserve"> </w:t>
            </w:r>
            <w:r w:rsidRPr="00535E07">
              <w:rPr>
                <w:u w:val="single"/>
              </w:rPr>
              <w:t>between 11</w:t>
            </w:r>
            <w:r w:rsidR="008841F4">
              <w:rPr>
                <w:u w:val="single"/>
              </w:rPr>
              <w:t>:30</w:t>
            </w:r>
            <w:r w:rsidRPr="00535E07">
              <w:rPr>
                <w:u w:val="single"/>
              </w:rPr>
              <w:t>-</w:t>
            </w:r>
            <w:r w:rsidR="008841F4">
              <w:rPr>
                <w:u w:val="single"/>
              </w:rPr>
              <w:t>2:00</w:t>
            </w:r>
          </w:p>
        </w:tc>
        <w:tc>
          <w:tcPr>
            <w:tcW w:w="2619" w:type="pct"/>
            <w:gridSpan w:val="2"/>
            <w:vAlign w:val="bottom"/>
          </w:tcPr>
          <w:p w14:paraId="6D5281C1" w14:textId="4D74C523" w:rsidR="00C9238F" w:rsidRPr="00C9238F" w:rsidRDefault="00202B90" w:rsidP="00202B90">
            <w:pPr>
              <w:spacing w:before="120"/>
            </w:pPr>
            <w:r w:rsidRPr="00C9238F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</w:t>
            </w:r>
            <w:r>
              <w:t xml:space="preserve">Delivery on </w:t>
            </w:r>
            <w:r w:rsidRPr="00202B90">
              <w:rPr>
                <w:b/>
                <w:bCs/>
              </w:rPr>
              <w:t>2/1</w:t>
            </w:r>
            <w:r w:rsidR="008852AF">
              <w:rPr>
                <w:b/>
                <w:bCs/>
              </w:rPr>
              <w:t>2</w:t>
            </w:r>
            <w:r>
              <w:t xml:space="preserve"> (</w:t>
            </w:r>
            <w:r w:rsidRPr="00535E07">
              <w:rPr>
                <w:u w:val="single"/>
              </w:rPr>
              <w:t>must be within 15 miles of the church</w:t>
            </w:r>
            <w:r>
              <w:t>)</w:t>
            </w:r>
          </w:p>
        </w:tc>
      </w:tr>
      <w:tr w:rsidR="00C9238F" w:rsidRPr="00C9238F" w14:paraId="798EC20B" w14:textId="77777777" w:rsidTr="00267709">
        <w:tc>
          <w:tcPr>
            <w:tcW w:w="2381" w:type="pct"/>
            <w:gridSpan w:val="2"/>
            <w:vAlign w:val="bottom"/>
          </w:tcPr>
          <w:p w14:paraId="2B63B398" w14:textId="1D2CD01C" w:rsidR="00C9238F" w:rsidRPr="00C9238F" w:rsidRDefault="00C9238F" w:rsidP="00202B90">
            <w:pPr>
              <w:spacing w:before="120"/>
              <w:ind w:left="698"/>
            </w:pPr>
          </w:p>
        </w:tc>
        <w:tc>
          <w:tcPr>
            <w:tcW w:w="2619" w:type="pct"/>
            <w:gridSpan w:val="2"/>
            <w:vAlign w:val="bottom"/>
          </w:tcPr>
          <w:p w14:paraId="2AEDA2E4" w14:textId="77777777" w:rsidR="00C9238F" w:rsidRPr="00C9238F" w:rsidRDefault="00C9238F" w:rsidP="00202B90">
            <w:pPr>
              <w:spacing w:before="120"/>
            </w:pPr>
          </w:p>
        </w:tc>
      </w:tr>
      <w:tr w:rsidR="0041127C" w:rsidRPr="00C9238F" w14:paraId="72FE7F8E" w14:textId="77777777" w:rsidTr="00267709">
        <w:tc>
          <w:tcPr>
            <w:tcW w:w="2381" w:type="pct"/>
            <w:gridSpan w:val="2"/>
            <w:vAlign w:val="bottom"/>
          </w:tcPr>
          <w:p w14:paraId="74B70931" w14:textId="4F8B4C65" w:rsidR="0041127C" w:rsidRPr="00C9238F" w:rsidRDefault="0041127C" w:rsidP="0041127C">
            <w:pPr>
              <w:spacing w:before="120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</w:t>
            </w:r>
            <w:r w:rsidRPr="00202B90">
              <w:t>Check or cash enclosed</w:t>
            </w:r>
          </w:p>
        </w:tc>
        <w:tc>
          <w:tcPr>
            <w:tcW w:w="2619" w:type="pct"/>
            <w:gridSpan w:val="2"/>
            <w:vAlign w:val="bottom"/>
          </w:tcPr>
          <w:p w14:paraId="2CE89DE7" w14:textId="3C29E86A" w:rsidR="0041127C" w:rsidRPr="00C9238F" w:rsidRDefault="0041127C" w:rsidP="0041127C">
            <w:pPr>
              <w:spacing w:before="120"/>
            </w:pPr>
            <w:r w:rsidRPr="00C9238F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</w:t>
            </w:r>
            <w:r>
              <w:t xml:space="preserve">Paid online </w:t>
            </w:r>
          </w:p>
        </w:tc>
      </w:tr>
      <w:tr w:rsidR="0041127C" w:rsidRPr="00C9238F" w14:paraId="3827354D" w14:textId="77777777" w:rsidTr="00267709">
        <w:trPr>
          <w:trHeight w:val="315"/>
        </w:trPr>
        <w:tc>
          <w:tcPr>
            <w:tcW w:w="2381" w:type="pct"/>
            <w:gridSpan w:val="2"/>
          </w:tcPr>
          <w:p w14:paraId="6B056A91" w14:textId="2389A83B" w:rsidR="0041127C" w:rsidRPr="00C9238F" w:rsidRDefault="0041127C" w:rsidP="0041127C">
            <w:pPr>
              <w:spacing w:before="120"/>
              <w:rPr>
                <w:sz w:val="36"/>
              </w:rPr>
            </w:pPr>
            <w:r w:rsidRPr="0041127C">
              <w:rPr>
                <w:sz w:val="20"/>
                <w:szCs w:val="16"/>
              </w:rPr>
              <w:t>Please, write checks out to PGUMC with “MSYG Flowers” in the memo line.</w:t>
            </w:r>
          </w:p>
        </w:tc>
        <w:tc>
          <w:tcPr>
            <w:tcW w:w="2619" w:type="pct"/>
            <w:gridSpan w:val="2"/>
          </w:tcPr>
          <w:p w14:paraId="49D62A72" w14:textId="64B9B51F" w:rsidR="0041127C" w:rsidRPr="0041127C" w:rsidRDefault="0041127C" w:rsidP="0041127C">
            <w:pPr>
              <w:spacing w:before="120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Go to “Give” tab on homepage and select “Donate.” Click “Give to PGUMC” button. Classify that funds will go to PGUMC Youth and input amount due.</w:t>
            </w:r>
          </w:p>
        </w:tc>
      </w:tr>
      <w:tr w:rsidR="0041127C" w:rsidRPr="00C9238F" w14:paraId="7F9DD252" w14:textId="77777777" w:rsidTr="00535E07">
        <w:trPr>
          <w:trHeight w:val="405"/>
        </w:trPr>
        <w:tc>
          <w:tcPr>
            <w:tcW w:w="5000" w:type="pct"/>
            <w:gridSpan w:val="4"/>
            <w:vAlign w:val="bottom"/>
          </w:tcPr>
          <w:p w14:paraId="03A8D91D" w14:textId="4506737F" w:rsidR="0041127C" w:rsidRDefault="0041127C" w:rsidP="0041127C">
            <w:pPr>
              <w:spacing w:before="240"/>
            </w:pPr>
          </w:p>
        </w:tc>
      </w:tr>
    </w:tbl>
    <w:p w14:paraId="3A702364" w14:textId="13BBA151" w:rsidR="00267709" w:rsidRPr="00535E07" w:rsidRDefault="008F4380" w:rsidP="008F4380">
      <w:pPr>
        <w:pStyle w:val="font8"/>
        <w:rPr>
          <w:rFonts w:asciiTheme="minorHAnsi" w:eastAsiaTheme="minorHAnsi" w:hAnsiTheme="minorHAnsi" w:cstheme="minorBidi"/>
          <w:sz w:val="28"/>
          <w:szCs w:val="28"/>
        </w:rPr>
      </w:pPr>
      <w:r w:rsidRPr="00535E07">
        <w:rPr>
          <w:rFonts w:asciiTheme="minorHAnsi" w:eastAsiaTheme="minorHAnsi" w:hAnsiTheme="minorHAnsi" w:cstheme="minorBidi"/>
          <w:sz w:val="28"/>
          <w:szCs w:val="28"/>
        </w:rPr>
        <w:t xml:space="preserve">Proceeds will </w:t>
      </w:r>
      <w:r w:rsidR="008841F4">
        <w:rPr>
          <w:rFonts w:asciiTheme="minorHAnsi" w:eastAsiaTheme="minorHAnsi" w:hAnsiTheme="minorHAnsi" w:cstheme="minorBidi"/>
          <w:sz w:val="28"/>
          <w:szCs w:val="28"/>
        </w:rPr>
        <w:t>a non-profit organization chosen by our youth.</w:t>
      </w:r>
    </w:p>
    <w:p w14:paraId="02C83D61" w14:textId="450B0365" w:rsidR="008F4380" w:rsidRPr="00535E07" w:rsidRDefault="008F4380" w:rsidP="008F4380">
      <w:pPr>
        <w:pStyle w:val="font8"/>
        <w:rPr>
          <w:rFonts w:asciiTheme="minorHAnsi" w:eastAsiaTheme="minorHAnsi" w:hAnsiTheme="minorHAnsi" w:cstheme="minorBidi"/>
          <w:b/>
          <w:bCs/>
          <w:sz w:val="28"/>
          <w:szCs w:val="28"/>
        </w:rPr>
      </w:pPr>
      <w:r w:rsidRPr="00535E07">
        <w:rPr>
          <w:rFonts w:asciiTheme="minorHAnsi" w:eastAsiaTheme="minorHAnsi" w:hAnsiTheme="minorHAnsi" w:cstheme="minorBidi"/>
          <w:b/>
          <w:bCs/>
          <w:sz w:val="28"/>
          <w:szCs w:val="28"/>
        </w:rPr>
        <w:t xml:space="preserve">Flowers </w:t>
      </w:r>
      <w:r w:rsidR="00EF5074">
        <w:rPr>
          <w:rFonts w:asciiTheme="minorHAnsi" w:eastAsiaTheme="minorHAnsi" w:hAnsiTheme="minorHAnsi" w:cstheme="minorBidi"/>
          <w:b/>
          <w:bCs/>
          <w:sz w:val="28"/>
          <w:szCs w:val="28"/>
        </w:rPr>
        <w:t>should</w:t>
      </w:r>
      <w:r w:rsidRPr="00535E07">
        <w:rPr>
          <w:rFonts w:asciiTheme="minorHAnsi" w:eastAsiaTheme="minorHAnsi" w:hAnsiTheme="minorHAnsi" w:cstheme="minorBidi"/>
          <w:b/>
          <w:bCs/>
          <w:sz w:val="28"/>
          <w:szCs w:val="28"/>
        </w:rPr>
        <w:t xml:space="preserve"> be picked up or delivered on S</w:t>
      </w:r>
      <w:r w:rsidR="008841F4">
        <w:rPr>
          <w:rFonts w:asciiTheme="minorHAnsi" w:eastAsiaTheme="minorHAnsi" w:hAnsiTheme="minorHAnsi" w:cstheme="minorBidi"/>
          <w:b/>
          <w:bCs/>
          <w:sz w:val="28"/>
          <w:szCs w:val="28"/>
        </w:rPr>
        <w:t>un</w:t>
      </w:r>
      <w:r w:rsidRPr="00535E07">
        <w:rPr>
          <w:rFonts w:asciiTheme="minorHAnsi" w:eastAsiaTheme="minorHAnsi" w:hAnsiTheme="minorHAnsi" w:cstheme="minorBidi"/>
          <w:b/>
          <w:bCs/>
          <w:sz w:val="28"/>
          <w:szCs w:val="28"/>
        </w:rPr>
        <w:t>day, February 1</w:t>
      </w:r>
      <w:r w:rsidR="008852AF">
        <w:rPr>
          <w:rFonts w:asciiTheme="minorHAnsi" w:eastAsiaTheme="minorHAnsi" w:hAnsiTheme="minorHAnsi" w:cstheme="minorBidi"/>
          <w:b/>
          <w:bCs/>
          <w:sz w:val="28"/>
          <w:szCs w:val="28"/>
        </w:rPr>
        <w:t>2</w:t>
      </w:r>
      <w:r w:rsidRPr="00535E07">
        <w:rPr>
          <w:rFonts w:asciiTheme="minorHAnsi" w:eastAsiaTheme="minorHAnsi" w:hAnsiTheme="minorHAnsi" w:cstheme="minorBidi"/>
          <w:b/>
          <w:bCs/>
          <w:sz w:val="28"/>
          <w:szCs w:val="28"/>
        </w:rPr>
        <w:t>. </w:t>
      </w:r>
    </w:p>
    <w:p w14:paraId="6E2C3103" w14:textId="6EC5661F" w:rsidR="00C9238F" w:rsidRPr="00003212" w:rsidRDefault="008F4380" w:rsidP="00267709">
      <w:pPr>
        <w:pStyle w:val="font8"/>
      </w:pPr>
      <w:r w:rsidRPr="00535E07">
        <w:rPr>
          <w:rFonts w:asciiTheme="minorHAnsi" w:eastAsiaTheme="minorHAnsi" w:hAnsiTheme="minorHAnsi" w:cstheme="minorBidi"/>
          <w:b/>
          <w:bCs/>
        </w:rPr>
        <w:t>​</w:t>
      </w:r>
      <w:r w:rsidRPr="00535E07">
        <w:rPr>
          <w:rFonts w:asciiTheme="minorHAnsi" w:eastAsiaTheme="minorHAnsi" w:hAnsiTheme="minorHAnsi" w:cstheme="minorBidi"/>
          <w:b/>
          <w:bCs/>
          <w:sz w:val="28"/>
          <w:szCs w:val="28"/>
        </w:rPr>
        <w:t xml:space="preserve">Orders must be placed by Sunday, January </w:t>
      </w:r>
      <w:r w:rsidR="008852AF">
        <w:rPr>
          <w:rFonts w:asciiTheme="minorHAnsi" w:eastAsiaTheme="minorHAnsi" w:hAnsiTheme="minorHAnsi" w:cstheme="minorBidi"/>
          <w:b/>
          <w:bCs/>
          <w:sz w:val="28"/>
          <w:szCs w:val="28"/>
        </w:rPr>
        <w:t>29</w:t>
      </w:r>
      <w:r w:rsidRPr="00535E07">
        <w:rPr>
          <w:rFonts w:asciiTheme="minorHAnsi" w:eastAsiaTheme="minorHAnsi" w:hAnsiTheme="minorHAnsi" w:cstheme="minorBidi"/>
          <w:b/>
          <w:bCs/>
          <w:sz w:val="28"/>
          <w:szCs w:val="28"/>
        </w:rPr>
        <w:t>.</w:t>
      </w:r>
    </w:p>
    <w:sectPr w:rsidR="00C9238F" w:rsidRPr="00003212" w:rsidSect="00576892">
      <w:headerReference w:type="default" r:id="rId10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A7F2F" w14:textId="77777777" w:rsidR="0043650C" w:rsidRDefault="0043650C" w:rsidP="00C9238F">
      <w:pPr>
        <w:spacing w:after="0" w:line="240" w:lineRule="auto"/>
      </w:pPr>
      <w:r>
        <w:separator/>
      </w:r>
    </w:p>
  </w:endnote>
  <w:endnote w:type="continuationSeparator" w:id="0">
    <w:p w14:paraId="27D8E40A" w14:textId="77777777" w:rsidR="0043650C" w:rsidRDefault="0043650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35C7A0-8202-4194-B773-662F6A49F2A3}"/>
    <w:embedBold r:id="rId2" w:fontKey="{19372E61-2584-42CB-BE94-8792357D13A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31E8189-D129-4155-B250-A3F7D2AACF2A}"/>
    <w:embedBold r:id="rId4" w:fontKey="{26D7AAD1-1318-4C17-9964-8AF5549F504F}"/>
    <w:embedItalic r:id="rId5" w:fontKey="{33770097-415D-42F7-A1D9-9EC97835A08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FE507B3-0B4C-43EB-9099-DED816D3797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38429A52-E86A-477B-9EF8-0935B9A526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D6AC6" w14:textId="77777777" w:rsidR="0043650C" w:rsidRDefault="0043650C" w:rsidP="00C9238F">
      <w:pPr>
        <w:spacing w:after="0" w:line="240" w:lineRule="auto"/>
      </w:pPr>
      <w:r>
        <w:separator/>
      </w:r>
    </w:p>
  </w:footnote>
  <w:footnote w:type="continuationSeparator" w:id="0">
    <w:p w14:paraId="02A35667" w14:textId="77777777" w:rsidR="0043650C" w:rsidRDefault="0043650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0FF582EF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04FFDD02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34C58FB1" wp14:editId="0BC0C00B">
                <wp:extent cx="640080" cy="640080"/>
                <wp:effectExtent l="0" t="0" r="0" b="7620"/>
                <wp:docPr id="1" name="Graphic 1" descr="Flowers in po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 descr="Flowers in po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66CE35DE" w14:textId="6636FBE2" w:rsidR="00576892" w:rsidRPr="00576892" w:rsidRDefault="008F4380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MSYG Flower Fundraiser</w:t>
          </w:r>
        </w:p>
      </w:tc>
    </w:tr>
  </w:tbl>
  <w:p w14:paraId="58ACB2E9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01976691">
    <w:abstractNumId w:val="11"/>
  </w:num>
  <w:num w:numId="2" w16cid:durableId="1671251563">
    <w:abstractNumId w:val="7"/>
  </w:num>
  <w:num w:numId="3" w16cid:durableId="902300800">
    <w:abstractNumId w:val="15"/>
  </w:num>
  <w:num w:numId="4" w16cid:durableId="2026322548">
    <w:abstractNumId w:val="12"/>
  </w:num>
  <w:num w:numId="5" w16cid:durableId="1103064379">
    <w:abstractNumId w:val="13"/>
  </w:num>
  <w:num w:numId="6" w16cid:durableId="1970671681">
    <w:abstractNumId w:val="19"/>
  </w:num>
  <w:num w:numId="7" w16cid:durableId="1633554425">
    <w:abstractNumId w:val="6"/>
  </w:num>
  <w:num w:numId="8" w16cid:durableId="1510634897">
    <w:abstractNumId w:val="10"/>
  </w:num>
  <w:num w:numId="9" w16cid:durableId="1777020535">
    <w:abstractNumId w:val="17"/>
  </w:num>
  <w:num w:numId="10" w16cid:durableId="1778016372">
    <w:abstractNumId w:val="1"/>
  </w:num>
  <w:num w:numId="11" w16cid:durableId="2036926554">
    <w:abstractNumId w:val="5"/>
  </w:num>
  <w:num w:numId="12" w16cid:durableId="1343313917">
    <w:abstractNumId w:val="0"/>
  </w:num>
  <w:num w:numId="13" w16cid:durableId="192035194">
    <w:abstractNumId w:val="2"/>
  </w:num>
  <w:num w:numId="14" w16cid:durableId="1125077897">
    <w:abstractNumId w:val="9"/>
  </w:num>
  <w:num w:numId="15" w16cid:durableId="1211764812">
    <w:abstractNumId w:val="8"/>
  </w:num>
  <w:num w:numId="16" w16cid:durableId="659390312">
    <w:abstractNumId w:val="16"/>
  </w:num>
  <w:num w:numId="17" w16cid:durableId="1387099504">
    <w:abstractNumId w:val="3"/>
  </w:num>
  <w:num w:numId="18" w16cid:durableId="1001080482">
    <w:abstractNumId w:val="21"/>
  </w:num>
  <w:num w:numId="19" w16cid:durableId="1187477434">
    <w:abstractNumId w:val="18"/>
  </w:num>
  <w:num w:numId="20" w16cid:durableId="341393495">
    <w:abstractNumId w:val="14"/>
  </w:num>
  <w:num w:numId="21" w16cid:durableId="197744790">
    <w:abstractNumId w:val="20"/>
  </w:num>
  <w:num w:numId="22" w16cid:durableId="26576808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380"/>
    <w:rsid w:val="00003212"/>
    <w:rsid w:val="00052382"/>
    <w:rsid w:val="0006568A"/>
    <w:rsid w:val="00065A07"/>
    <w:rsid w:val="00076F0F"/>
    <w:rsid w:val="00084253"/>
    <w:rsid w:val="000D1F49"/>
    <w:rsid w:val="001727CA"/>
    <w:rsid w:val="00202B90"/>
    <w:rsid w:val="00267709"/>
    <w:rsid w:val="00272239"/>
    <w:rsid w:val="002C56E6"/>
    <w:rsid w:val="002D3238"/>
    <w:rsid w:val="00361E11"/>
    <w:rsid w:val="003F0847"/>
    <w:rsid w:val="0040090B"/>
    <w:rsid w:val="0041127C"/>
    <w:rsid w:val="0043650C"/>
    <w:rsid w:val="0046302A"/>
    <w:rsid w:val="00487D2D"/>
    <w:rsid w:val="004D5D62"/>
    <w:rsid w:val="004E5717"/>
    <w:rsid w:val="005112D0"/>
    <w:rsid w:val="00535E07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6A52"/>
    <w:rsid w:val="0082043E"/>
    <w:rsid w:val="008841F4"/>
    <w:rsid w:val="008852AF"/>
    <w:rsid w:val="00897670"/>
    <w:rsid w:val="008B0E32"/>
    <w:rsid w:val="008C1C4E"/>
    <w:rsid w:val="008E203A"/>
    <w:rsid w:val="008F4380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329B6"/>
    <w:rsid w:val="00B85DF2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DF54C7"/>
    <w:rsid w:val="00E61C09"/>
    <w:rsid w:val="00EB3B58"/>
    <w:rsid w:val="00EC7359"/>
    <w:rsid w:val="00EE3054"/>
    <w:rsid w:val="00EF507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30343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customStyle="1" w:styleId="font8">
    <w:name w:val="font_8"/>
    <w:basedOn w:val="Normal"/>
    <w:rsid w:val="008F4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DefaultParagraphFont"/>
    <w:rsid w:val="008F43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3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y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176C641EE0D4987B56A8041A8B9C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D2A38-40AA-40EE-8687-BA410075E7E9}"/>
      </w:docPartPr>
      <w:docPartBody>
        <w:p w:rsidR="00B7726A" w:rsidRDefault="00D861D2">
          <w:pPr>
            <w:pStyle w:val="7176C641EE0D4987B56A8041A8B9CD75"/>
          </w:pPr>
          <w:r w:rsidRPr="00576892">
            <w:t>First Name</w:t>
          </w:r>
        </w:p>
      </w:docPartBody>
    </w:docPart>
    <w:docPart>
      <w:docPartPr>
        <w:name w:val="341E0AFA80A9431EBB761D375DA3B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BBEBD-8A06-4A29-82AD-8B4625CD6516}"/>
      </w:docPartPr>
      <w:docPartBody>
        <w:p w:rsidR="00B7726A" w:rsidRDefault="00D861D2">
          <w:pPr>
            <w:pStyle w:val="341E0AFA80A9431EBB761D375DA3BF2B"/>
          </w:pPr>
          <w:r w:rsidRPr="00576892">
            <w:t>Last Name</w:t>
          </w:r>
        </w:p>
      </w:docPartBody>
    </w:docPart>
    <w:docPart>
      <w:docPartPr>
        <w:name w:val="67B18D7B877C41FE9A9888BF27AFC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CD3C8-1F87-4536-B475-D3DE5ADF44D4}"/>
      </w:docPartPr>
      <w:docPartBody>
        <w:p w:rsidR="00B7726A" w:rsidRDefault="00D861D2">
          <w:pPr>
            <w:pStyle w:val="67B18D7B877C41FE9A9888BF27AFCFDA"/>
          </w:pPr>
          <w:r w:rsidRPr="00576892">
            <w:t>Address</w:t>
          </w:r>
        </w:p>
      </w:docPartBody>
    </w:docPart>
    <w:docPart>
      <w:docPartPr>
        <w:name w:val="DC9C54AE532844F8A96BDCA5A1B0A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FB91A-A91A-49EC-B010-C69C1785EEFE}"/>
      </w:docPartPr>
      <w:docPartBody>
        <w:p w:rsidR="00B7726A" w:rsidRDefault="00D861D2">
          <w:pPr>
            <w:pStyle w:val="DC9C54AE532844F8A96BDCA5A1B0A1EE"/>
          </w:pPr>
          <w:r w:rsidRPr="00576892">
            <w:t>City/State/Zip</w:t>
          </w:r>
        </w:p>
      </w:docPartBody>
    </w:docPart>
    <w:docPart>
      <w:docPartPr>
        <w:name w:val="F57F87B062774F128F00F0E6ADA93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710CD-5C83-47B5-B03B-C5E68A7B115E}"/>
      </w:docPartPr>
      <w:docPartBody>
        <w:p w:rsidR="00B7726A" w:rsidRDefault="00D861D2">
          <w:pPr>
            <w:pStyle w:val="F57F87B062774F128F00F0E6ADA93F9E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5BA"/>
    <w:rsid w:val="00B015D1"/>
    <w:rsid w:val="00B7726A"/>
    <w:rsid w:val="00D435BA"/>
    <w:rsid w:val="00D861D2"/>
    <w:rsid w:val="00EE1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76C641EE0D4987B56A8041A8B9CD75">
    <w:name w:val="7176C641EE0D4987B56A8041A8B9CD75"/>
  </w:style>
  <w:style w:type="paragraph" w:customStyle="1" w:styleId="341E0AFA80A9431EBB761D375DA3BF2B">
    <w:name w:val="341E0AFA80A9431EBB761D375DA3BF2B"/>
  </w:style>
  <w:style w:type="paragraph" w:customStyle="1" w:styleId="67B18D7B877C41FE9A9888BF27AFCFDA">
    <w:name w:val="67B18D7B877C41FE9A9888BF27AFCFDA"/>
  </w:style>
  <w:style w:type="paragraph" w:customStyle="1" w:styleId="DC9C54AE532844F8A96BDCA5A1B0A1EE">
    <w:name w:val="DC9C54AE532844F8A96BDCA5A1B0A1EE"/>
  </w:style>
  <w:style w:type="paragraph" w:customStyle="1" w:styleId="F57F87B062774F128F00F0E6ADA93F9E">
    <w:name w:val="F57F87B062774F128F00F0E6ADA93F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2021-01-15T16:43:00Z</dcterms:created>
  <dcterms:modified xsi:type="dcterms:W3CDTF">2023-01-05T14:54:00Z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